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elraster"/>
        <w:tblW w:w="0" w:type="auto"/>
        <w:tblInd w:w="-7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760"/>
        <w:gridCol w:w="5760"/>
      </w:tblGrid>
      <w:tr w:rsidR="00A3416C" w14:paraId="5F1C0815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838"/>
        </w:trPr>
        <w:tc>
          <w:tcPr>
            <w:tcW w:w="5760" w:type="dxa"/>
          </w:tcPr>
          <w:p w14:paraId="617888CA" w14:textId="77777777" w:rsidR="00A3416C" w:rsidRDefault="00A3416C" w:rsidP="00A3416C">
            <w:pPr>
              <w:ind w:left="140" w:right="140"/>
            </w:pPr>
          </w:p>
        </w:tc>
        <w:tc>
          <w:tcPr>
            <w:tcW w:w="5760" w:type="dxa"/>
          </w:tcPr>
          <w:p w14:paraId="6824995A" w14:textId="77777777" w:rsidR="00A3416C" w:rsidRDefault="00A3416C" w:rsidP="00A3416C">
            <w:pPr>
              <w:ind w:left="140" w:right="140"/>
            </w:pPr>
          </w:p>
        </w:tc>
      </w:tr>
      <w:tr w:rsidR="00A3416C" w14:paraId="783A3A87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838"/>
        </w:trPr>
        <w:tc>
          <w:tcPr>
            <w:tcW w:w="5760" w:type="dxa"/>
          </w:tcPr>
          <w:p w14:paraId="516EE72B" w14:textId="77777777" w:rsidR="00A3416C" w:rsidRDefault="00A3416C" w:rsidP="00A3416C">
            <w:pPr>
              <w:ind w:left="140" w:right="140"/>
            </w:pPr>
          </w:p>
        </w:tc>
        <w:tc>
          <w:tcPr>
            <w:tcW w:w="5760" w:type="dxa"/>
          </w:tcPr>
          <w:p w14:paraId="26A738C9" w14:textId="77777777" w:rsidR="00A3416C" w:rsidRDefault="00A3416C" w:rsidP="00A3416C">
            <w:pPr>
              <w:ind w:left="140" w:right="140"/>
            </w:pPr>
          </w:p>
        </w:tc>
      </w:tr>
      <w:tr w:rsidR="00A3416C" w14:paraId="5CFB538C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838"/>
        </w:trPr>
        <w:tc>
          <w:tcPr>
            <w:tcW w:w="5760" w:type="dxa"/>
          </w:tcPr>
          <w:p w14:paraId="6CE44021" w14:textId="77777777" w:rsidR="00A3416C" w:rsidRDefault="00A3416C" w:rsidP="00A3416C">
            <w:pPr>
              <w:ind w:left="140" w:right="140"/>
            </w:pPr>
          </w:p>
        </w:tc>
        <w:tc>
          <w:tcPr>
            <w:tcW w:w="5760" w:type="dxa"/>
          </w:tcPr>
          <w:p w14:paraId="0B7D3232" w14:textId="77777777" w:rsidR="00A3416C" w:rsidRDefault="00A3416C" w:rsidP="00A3416C">
            <w:pPr>
              <w:ind w:left="140" w:right="140"/>
            </w:pPr>
          </w:p>
        </w:tc>
      </w:tr>
      <w:tr w:rsidR="00A3416C" w14:paraId="5AA84FE7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838"/>
        </w:trPr>
        <w:tc>
          <w:tcPr>
            <w:tcW w:w="5760" w:type="dxa"/>
          </w:tcPr>
          <w:p w14:paraId="30C10238" w14:textId="77777777" w:rsidR="00A3416C" w:rsidRDefault="00A3416C" w:rsidP="00A3416C">
            <w:pPr>
              <w:ind w:left="140" w:right="140"/>
            </w:pPr>
          </w:p>
        </w:tc>
        <w:tc>
          <w:tcPr>
            <w:tcW w:w="5760" w:type="dxa"/>
          </w:tcPr>
          <w:p w14:paraId="777EE872" w14:textId="77777777" w:rsidR="00A3416C" w:rsidRDefault="00A3416C" w:rsidP="00A3416C">
            <w:pPr>
              <w:ind w:left="140" w:right="140"/>
            </w:pPr>
          </w:p>
        </w:tc>
      </w:tr>
    </w:tbl>
    <w:p w14:paraId="060E3FBE" w14:textId="77777777" w:rsidR="00A3416C" w:rsidRPr="00A3416C" w:rsidRDefault="00A3416C" w:rsidP="00A3416C">
      <w:pPr>
        <w:ind w:left="140" w:right="140"/>
        <w:rPr>
          <w:vanish/>
        </w:rPr>
      </w:pPr>
    </w:p>
    <w:sectPr w:rsidR="00A3416C" w:rsidRPr="00A3416C" w:rsidSect="00A3416C">
      <w:type w:val="continuous"/>
      <w:pgSz w:w="11962" w:h="16894"/>
      <w:pgMar w:top="742" w:right="263" w:bottom="0" w:left="263" w:header="708" w:footer="708" w:gutter="0"/>
      <w:paperSrc w:first="4" w:other="4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416C"/>
    <w:rsid w:val="00483F6F"/>
    <w:rsid w:val="00A34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472A9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Theme="minorHAnsi" w:hAnsi="Arial" w:cs="Arial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A341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DLW-1734</Template>
  <TotalTime>1</TotalTime>
  <Pages>1</Pages>
  <Words>2</Words>
  <Characters>11</Characters>
  <Application>Microsoft Office Word</Application>
  <DocSecurity>0</DocSecurity>
  <Lines>1</Lines>
  <Paragraphs>1</Paragraphs>
  <ScaleCrop>false</ScaleCrop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Henri Huizenga - PaperCenter</dc:creator>
  <cp:keywords/>
  <dc:description/>
  <cp:lastModifiedBy>Henri Huizenga - PaperCenter</cp:lastModifiedBy>
  <cp:revision>1</cp:revision>
  <dcterms:created xsi:type="dcterms:W3CDTF">2020-10-15T13:52:00Z</dcterms:created>
  <dcterms:modified xsi:type="dcterms:W3CDTF">2020-10-15T13:53:00Z</dcterms:modified>
</cp:coreProperties>
</file>